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9E0D27" w14:textId="77777777" w:rsidR="005D4060" w:rsidRDefault="005D4060">
      <w:pPr>
        <w:rPr>
          <w:b/>
          <w:bCs/>
        </w:rPr>
      </w:pPr>
    </w:p>
    <w:p w14:paraId="146B76A0" w14:textId="77777777" w:rsidR="005D4060" w:rsidRDefault="00000000">
      <w:pPr>
        <w:rPr>
          <w:b/>
          <w:bCs/>
        </w:rPr>
      </w:pPr>
      <w:r>
        <w:rPr>
          <w:b/>
          <w:bCs/>
        </w:rPr>
        <w:t>CARTA DE ACEPTACIÓN DEL INVESTIGADOR PRINCIPAL Y COLABORADORES</w:t>
      </w:r>
    </w:p>
    <w:p w14:paraId="79B2895A" w14:textId="77777777" w:rsidR="005D4060" w:rsidRDefault="005D4060"/>
    <w:p w14:paraId="514C287F" w14:textId="77777777" w:rsidR="005D4060" w:rsidRDefault="00000000">
      <w:proofErr w:type="spellStart"/>
      <w:r>
        <w:t>Dr</w:t>
      </w:r>
      <w:proofErr w:type="spellEnd"/>
      <w:r>
        <w:t>/dra. ………………………………del Servicio de …………</w:t>
      </w:r>
      <w:proofErr w:type="gramStart"/>
      <w:r>
        <w:t>…….</w:t>
      </w:r>
      <w:proofErr w:type="gramEnd"/>
      <w:r>
        <w:t>del Hospital Universitario ………………</w:t>
      </w:r>
      <w:proofErr w:type="gramStart"/>
      <w:r>
        <w:t>…….</w:t>
      </w:r>
      <w:proofErr w:type="gramEnd"/>
      <w:r>
        <w:t xml:space="preserve">, </w:t>
      </w:r>
    </w:p>
    <w:p w14:paraId="71BA7211" w14:textId="77777777" w:rsidR="005D4060" w:rsidRDefault="00000000">
      <w:r>
        <w:t xml:space="preserve">Hace constar; </w:t>
      </w:r>
    </w:p>
    <w:p w14:paraId="18B6DF87" w14:textId="77777777" w:rsidR="005D4060" w:rsidRDefault="00000000">
      <w:r>
        <w:t>Que conoce y acepta participar como investigadora principal en el estudio titulado:</w:t>
      </w:r>
    </w:p>
    <w:p w14:paraId="3AAA005B" w14:textId="77777777" w:rsidR="005D4060" w:rsidRDefault="00000000">
      <w:r>
        <w:t>………………………………………………</w:t>
      </w:r>
    </w:p>
    <w:p w14:paraId="26DC7362" w14:textId="77777777" w:rsidR="005D4060" w:rsidRDefault="005D4060"/>
    <w:p w14:paraId="724345A6" w14:textId="77777777" w:rsidR="005D4060" w:rsidRDefault="005D4060"/>
    <w:p w14:paraId="19D3E359" w14:textId="77777777" w:rsidR="005D4060" w:rsidRDefault="00000000">
      <w:r>
        <w:t>Que dicho proyecto de investigación se llevará a cabo con la colaboración de los investigadores colaboradores:</w:t>
      </w:r>
    </w:p>
    <w:p w14:paraId="70C59257" w14:textId="77777777" w:rsidR="005D4060" w:rsidRDefault="005D4060"/>
    <w:p w14:paraId="668BF89B" w14:textId="77777777" w:rsidR="005D4060" w:rsidRDefault="005D4060"/>
    <w:p w14:paraId="22CD4CD2" w14:textId="77777777" w:rsidR="005D4060" w:rsidRDefault="00000000">
      <w:r>
        <w:t xml:space="preserve">Que todos ellos aceptan su participación en el proyecto acorde a las bases de la convocatoria de BECAS NEUMOCAN PARA LA AYUDA A LA INVESTIGACIÓN 202_ </w:t>
      </w:r>
    </w:p>
    <w:p w14:paraId="3908C717" w14:textId="77777777" w:rsidR="005D4060" w:rsidRDefault="005D4060"/>
    <w:p w14:paraId="20CA9D0B" w14:textId="77777777" w:rsidR="005D4060" w:rsidRDefault="00000000">
      <w:pPr>
        <w:jc w:val="center"/>
      </w:pPr>
      <w:r>
        <w:t xml:space="preserve">, </w:t>
      </w:r>
      <w:proofErr w:type="gramStart"/>
      <w:r>
        <w:t>a  de</w:t>
      </w:r>
      <w:proofErr w:type="gramEnd"/>
      <w:r>
        <w:t xml:space="preserve"> …………   de 202_.</w:t>
      </w:r>
    </w:p>
    <w:p w14:paraId="17F760C0" w14:textId="77777777" w:rsidR="005D4060" w:rsidRDefault="005D4060"/>
    <w:p w14:paraId="0847709B" w14:textId="77777777" w:rsidR="005D4060" w:rsidRDefault="00000000">
      <w:r>
        <w:t>Firmado:</w:t>
      </w:r>
    </w:p>
    <w:p w14:paraId="37B7AF65" w14:textId="77777777" w:rsidR="005D4060" w:rsidRDefault="005D4060"/>
    <w:p w14:paraId="1CD07B4D" w14:textId="77777777" w:rsidR="005D4060" w:rsidRDefault="00000000">
      <w:pPr>
        <w:rPr>
          <w:b/>
          <w:bCs/>
        </w:rPr>
      </w:pPr>
      <w:r>
        <w:rPr>
          <w:b/>
          <w:bCs/>
        </w:rPr>
        <w:t>Investigadora Principal</w:t>
      </w:r>
    </w:p>
    <w:p w14:paraId="05170900" w14:textId="77777777" w:rsidR="005D4060" w:rsidRDefault="005D4060"/>
    <w:p w14:paraId="5FC0F82D" w14:textId="77777777" w:rsidR="005D4060" w:rsidRDefault="00000000">
      <w:r>
        <w:t>Firmado:</w:t>
      </w:r>
    </w:p>
    <w:p w14:paraId="08FDB283" w14:textId="77777777" w:rsidR="005D4060" w:rsidRDefault="005D4060"/>
    <w:p w14:paraId="07B60F1B" w14:textId="77777777" w:rsidR="005D4060" w:rsidRDefault="00000000">
      <w:pPr>
        <w:rPr>
          <w:b/>
          <w:bCs/>
        </w:rPr>
      </w:pPr>
      <w:r>
        <w:rPr>
          <w:b/>
          <w:bCs/>
        </w:rPr>
        <w:t>Investigadores Colaboradores</w:t>
      </w:r>
    </w:p>
    <w:p w14:paraId="6E6E252B" w14:textId="77777777" w:rsidR="005D4060" w:rsidRDefault="005D4060"/>
    <w:sectPr w:rsidR="005D4060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AACC0B" w14:textId="77777777" w:rsidR="00A3791A" w:rsidRDefault="00A3791A">
      <w:pPr>
        <w:spacing w:after="0" w:line="240" w:lineRule="auto"/>
      </w:pPr>
      <w:r>
        <w:separator/>
      </w:r>
    </w:p>
  </w:endnote>
  <w:endnote w:type="continuationSeparator" w:id="0">
    <w:p w14:paraId="71B33EE2" w14:textId="77777777" w:rsidR="00A3791A" w:rsidRDefault="00A3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FAE23E" w14:textId="77777777" w:rsidR="00A3791A" w:rsidRDefault="00A379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B2A5B7" w14:textId="77777777" w:rsidR="00A3791A" w:rsidRDefault="00A379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D4060"/>
    <w:rsid w:val="004153D1"/>
    <w:rsid w:val="005D4060"/>
    <w:rsid w:val="007719AF"/>
    <w:rsid w:val="00A3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7E084C"/>
  <w15:docId w15:val="{B097AC85-BA6C-4B40-B794-B16B79E5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es-E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Yu Gothic Light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Yu Gothic Light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Yu Gothic Light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Yu Gothic Light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Yu Gothic Light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Yu Gothic Light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Yu Gothic Light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Yu Gothic Light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529</Characters>
  <Application>Microsoft Office Word</Application>
  <DocSecurity>0</DocSecurity>
  <Lines>27</Lines>
  <Paragraphs>12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Purificación Ramírez Martín</dc:creator>
  <dc:description/>
  <cp:lastModifiedBy>Carlos Puche</cp:lastModifiedBy>
  <cp:revision>2</cp:revision>
  <dcterms:created xsi:type="dcterms:W3CDTF">2026-09-02T15:43:00Z</dcterms:created>
  <dcterms:modified xsi:type="dcterms:W3CDTF">2026-09-02T15:43:00Z</dcterms:modified>
</cp:coreProperties>
</file>