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8722DC" w14:textId="77777777" w:rsidR="00186E82" w:rsidRDefault="00000000">
      <w:pPr>
        <w:rPr>
          <w:b/>
          <w:bCs/>
        </w:rPr>
      </w:pPr>
      <w:r>
        <w:rPr>
          <w:b/>
          <w:bCs/>
        </w:rPr>
        <w:t>CARTA DE ACEPTACIÓN DE LA BECA NEUMOCAN AYUDAS A ESTANCIAS FORMATIVAS</w:t>
      </w:r>
    </w:p>
    <w:p w14:paraId="6F510F10" w14:textId="77777777" w:rsidR="00186E82" w:rsidRDefault="00186E82"/>
    <w:p w14:paraId="13BBBB0C" w14:textId="77777777" w:rsidR="00186E82" w:rsidRDefault="00000000">
      <w:proofErr w:type="spellStart"/>
      <w:r>
        <w:t>Dr</w:t>
      </w:r>
      <w:proofErr w:type="spellEnd"/>
      <w:r>
        <w:t>/dra. ………………………………del Servicio de …………</w:t>
      </w:r>
      <w:proofErr w:type="gramStart"/>
      <w:r>
        <w:t>…….</w:t>
      </w:r>
      <w:proofErr w:type="gramEnd"/>
      <w:r>
        <w:t>del Hospital Universitario ………………</w:t>
      </w:r>
      <w:proofErr w:type="gramStart"/>
      <w:r>
        <w:t>…….</w:t>
      </w:r>
      <w:proofErr w:type="gramEnd"/>
      <w:r>
        <w:t xml:space="preserve">, </w:t>
      </w:r>
    </w:p>
    <w:p w14:paraId="240373EF" w14:textId="77777777" w:rsidR="00186E82" w:rsidRDefault="00000000">
      <w:r>
        <w:t xml:space="preserve">Hace constar; </w:t>
      </w:r>
    </w:p>
    <w:p w14:paraId="3383509F" w14:textId="77777777" w:rsidR="00186E82" w:rsidRDefault="00186E82"/>
    <w:p w14:paraId="4FB8B176" w14:textId="77777777" w:rsidR="00186E82" w:rsidRDefault="00000000">
      <w:r>
        <w:t>ACEPTO las bases de la convocatoria de BECAS NEUMOCAN PARA LA AYUDA EN ESTANCIAS FORMATIVAS.</w:t>
      </w:r>
    </w:p>
    <w:p w14:paraId="7B7CE391" w14:textId="77777777" w:rsidR="00186E82" w:rsidRDefault="00186E82"/>
    <w:p w14:paraId="01331A81" w14:textId="77777777" w:rsidR="00186E82" w:rsidRDefault="00000000">
      <w:r>
        <w:t xml:space="preserve">, </w:t>
      </w:r>
      <w:proofErr w:type="gramStart"/>
      <w:r>
        <w:t>a  de</w:t>
      </w:r>
      <w:proofErr w:type="gramEnd"/>
      <w:r>
        <w:t xml:space="preserve"> …………   de 202_.</w:t>
      </w:r>
    </w:p>
    <w:p w14:paraId="208C7ED6" w14:textId="77777777" w:rsidR="00186E82" w:rsidRDefault="00186E82"/>
    <w:p w14:paraId="48EAA585" w14:textId="77777777" w:rsidR="00186E82" w:rsidRDefault="00000000">
      <w:r>
        <w:t>Firmado:</w:t>
      </w:r>
    </w:p>
    <w:p w14:paraId="6CDCB31F" w14:textId="77777777" w:rsidR="00186E82" w:rsidRDefault="00186E82"/>
    <w:p w14:paraId="69D09FA6" w14:textId="77777777" w:rsidR="00186E82" w:rsidRDefault="00186E82"/>
    <w:p w14:paraId="03899905" w14:textId="77777777" w:rsidR="00186E82" w:rsidRDefault="00186E82"/>
    <w:sectPr w:rsidR="00186E82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6D9F46" w14:textId="77777777" w:rsidR="00E7608A" w:rsidRDefault="00E7608A">
      <w:pPr>
        <w:spacing w:after="0" w:line="240" w:lineRule="auto"/>
      </w:pPr>
      <w:r>
        <w:separator/>
      </w:r>
    </w:p>
  </w:endnote>
  <w:endnote w:type="continuationSeparator" w:id="0">
    <w:p w14:paraId="7AB4BFFB" w14:textId="77777777" w:rsidR="00E7608A" w:rsidRDefault="00E7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5BC44D" w14:textId="77777777" w:rsidR="00E7608A" w:rsidRDefault="00E760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F33BC9" w14:textId="77777777" w:rsidR="00E7608A" w:rsidRDefault="00E76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86E82"/>
    <w:rsid w:val="00186E82"/>
    <w:rsid w:val="006C3ACA"/>
    <w:rsid w:val="007719AF"/>
    <w:rsid w:val="009A4C91"/>
    <w:rsid w:val="00E7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91BAC4"/>
  <w15:docId w15:val="{34E9B2B9-C440-074B-A7CB-54148271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s-E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de aceptación de las bases - para estancias.docx</Template>
  <TotalTime>0</TotalTime>
  <Pages>1</Pages>
  <Words>43</Words>
  <Characters>245</Characters>
  <Application>Microsoft Office Word</Application>
  <DocSecurity>0</DocSecurity>
  <Lines>15</Lines>
  <Paragraphs>6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Purificación Ramírez Martín</dc:creator>
  <dc:description/>
  <cp:lastModifiedBy>Carlos Puche</cp:lastModifiedBy>
  <cp:revision>2</cp:revision>
  <dcterms:created xsi:type="dcterms:W3CDTF">2026-09-02T15:43:00Z</dcterms:created>
  <dcterms:modified xsi:type="dcterms:W3CDTF">2026-09-02T15:43:00Z</dcterms:modified>
</cp:coreProperties>
</file>